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6AC" w:rsidRDefault="0067325E" w:rsidP="001F66AC">
      <w:r>
        <w:t xml:space="preserve">February </w:t>
      </w:r>
      <w:r w:rsidR="00A2448C">
        <w:t>20</w:t>
      </w:r>
      <w:r>
        <w:t>, 2020</w:t>
      </w:r>
    </w:p>
    <w:p w:rsidR="0067325E" w:rsidRDefault="0067325E" w:rsidP="001F66AC"/>
    <w:p w:rsidR="0067325E" w:rsidRDefault="0067325E" w:rsidP="001F66AC"/>
    <w:p w:rsidR="001F66AC" w:rsidRDefault="001F66AC" w:rsidP="001F66AC">
      <w:r>
        <w:t xml:space="preserve">Dear </w:t>
      </w:r>
      <w:r w:rsidR="008C3911">
        <w:t>F</w:t>
      </w:r>
      <w:r>
        <w:t>riends in Christ,</w:t>
      </w:r>
    </w:p>
    <w:p w:rsidR="001F66AC" w:rsidRDefault="001F66AC" w:rsidP="001F66AC"/>
    <w:p w:rsidR="001F66AC" w:rsidRDefault="001F66AC" w:rsidP="001F66AC">
      <w:r>
        <w:t xml:space="preserve">I thank you </w:t>
      </w:r>
      <w:r w:rsidR="0067325E">
        <w:t xml:space="preserve">and </w:t>
      </w:r>
      <w:r>
        <w:t xml:space="preserve">your congregation for </w:t>
      </w:r>
      <w:r w:rsidR="001631A9">
        <w:t xml:space="preserve">supporting </w:t>
      </w:r>
      <w:r>
        <w:t>the mission of Iowa District West</w:t>
      </w:r>
      <w:r w:rsidR="0067325E">
        <w:t xml:space="preserve"> (IDW); w</w:t>
      </w:r>
      <w:r>
        <w:t>e</w:t>
      </w:r>
      <w:r w:rsidR="0067325E">
        <w:t xml:space="preserve"> a</w:t>
      </w:r>
      <w:r>
        <w:t xml:space="preserve">re honored </w:t>
      </w:r>
      <w:r w:rsidR="0067325E">
        <w:t>by</w:t>
      </w:r>
      <w:r>
        <w:t xml:space="preserve"> your generosity.  We are blessed </w:t>
      </w:r>
      <w:r w:rsidR="0067325E">
        <w:t>to be in</w:t>
      </w:r>
      <w:r>
        <w:t xml:space="preserve"> strong partnership with our national church body, The Lutheran Church—Missouri Synod. Nearly 50% of congregational unrestricted receipts we receive are forwarded to St. Louis</w:t>
      </w:r>
      <w:r w:rsidR="0067325E">
        <w:t>, Missouri</w:t>
      </w:r>
      <w:r>
        <w:t xml:space="preserve"> in support of our ministry together across the country - and beyond!</w:t>
      </w:r>
      <w:r w:rsidR="0067325E">
        <w:t xml:space="preserve">  </w:t>
      </w:r>
      <w:r>
        <w:t>Gifts like yours</w:t>
      </w:r>
      <w:r w:rsidR="0067325E">
        <w:t>,</w:t>
      </w:r>
      <w:r>
        <w:t xml:space="preserve"> make a </w:t>
      </w:r>
      <w:r w:rsidR="001631A9">
        <w:t>large</w:t>
      </w:r>
      <w:r>
        <w:t xml:space="preserve"> </w:t>
      </w:r>
      <w:r w:rsidR="0067325E">
        <w:t>impact</w:t>
      </w:r>
      <w:r>
        <w:t xml:space="preserve"> in the work our </w:t>
      </w:r>
      <w:r w:rsidR="0067325E">
        <w:t>C</w:t>
      </w:r>
      <w:r>
        <w:t>hurch is doing in</w:t>
      </w:r>
      <w:r w:rsidR="0067325E">
        <w:t xml:space="preserve"> </w:t>
      </w:r>
      <w:r>
        <w:t xml:space="preserve">Iowa and throughout the world.  </w:t>
      </w:r>
    </w:p>
    <w:p w:rsidR="001F66AC" w:rsidRDefault="001F66AC" w:rsidP="001F66AC"/>
    <w:p w:rsidR="001F66AC" w:rsidRDefault="001F66AC" w:rsidP="001F66AC">
      <w:r>
        <w:t>The Apostle Paul reminds us in Colossians 3:14</w:t>
      </w:r>
      <w:r w:rsidR="0067325E">
        <w:t>,</w:t>
      </w:r>
      <w:r>
        <w:t xml:space="preserve"> </w:t>
      </w:r>
      <w:r w:rsidR="0067325E" w:rsidRPr="0067325E">
        <w:t>“</w:t>
      </w:r>
      <w:r w:rsidRPr="0067325E">
        <w:t>And over all these virtues put on love, which binds them all together in perfect unity</w:t>
      </w:r>
      <w:r w:rsidR="0067325E" w:rsidRPr="0067325E">
        <w:t>.”</w:t>
      </w:r>
      <w:r>
        <w:t xml:space="preserve">  We are joined together in Christ’s love.  Without congregations like yours joining</w:t>
      </w:r>
      <w:r w:rsidR="0067325E">
        <w:t xml:space="preserve"> together</w:t>
      </w:r>
      <w:r>
        <w:t xml:space="preserve"> with over 165 congregations throughout western Iowa</w:t>
      </w:r>
      <w:r w:rsidR="0067325E">
        <w:t>,</w:t>
      </w:r>
      <w:r>
        <w:t xml:space="preserve"> we could never do what we are called to do.  We are stronger together!   </w:t>
      </w:r>
    </w:p>
    <w:p w:rsidR="001F66AC" w:rsidRDefault="001F66AC" w:rsidP="001F66AC"/>
    <w:p w:rsidR="001F66AC" w:rsidRDefault="0067325E" w:rsidP="001F66AC">
      <w:r>
        <w:t>O</w:t>
      </w:r>
      <w:r w:rsidR="001F66AC">
        <w:t>ne example is</w:t>
      </w:r>
      <w:r>
        <w:t xml:space="preserve"> through</w:t>
      </w:r>
      <w:r w:rsidR="001F66AC">
        <w:t xml:space="preserve"> your Hispanic missionary, </w:t>
      </w:r>
      <w:r w:rsidR="00FB30A9">
        <w:t>Rev.</w:t>
      </w:r>
      <w:r w:rsidR="001F66AC">
        <w:t xml:space="preserve"> </w:t>
      </w:r>
      <w:proofErr w:type="spellStart"/>
      <w:r w:rsidR="001F66AC">
        <w:t>Lincon</w:t>
      </w:r>
      <w:proofErr w:type="spellEnd"/>
      <w:r w:rsidR="001F66AC">
        <w:t xml:space="preserve"> Guerra.  </w:t>
      </w:r>
      <w:r>
        <w:t>With</w:t>
      </w:r>
      <w:r w:rsidR="001F66AC">
        <w:t xml:space="preserve"> your financial support</w:t>
      </w:r>
      <w:r>
        <w:t>,</w:t>
      </w:r>
      <w:r w:rsidR="001F66AC">
        <w:t xml:space="preserve"> this ministry has included English classes, citizenship classes, VBS programs, Bible studies, worship, quilting, and special festivals.  Our hope is that as God </w:t>
      </w:r>
      <w:r w:rsidR="001631A9">
        <w:t xml:space="preserve">continues to </w:t>
      </w:r>
      <w:r w:rsidR="001F66AC">
        <w:t>work through missionaries like Pastor G</w:t>
      </w:r>
      <w:r>
        <w:t>uerra</w:t>
      </w:r>
      <w:r w:rsidR="001F66AC">
        <w:t xml:space="preserve">, all our neighbors will feel welcome in any </w:t>
      </w:r>
      <w:r>
        <w:t>IDW congregation</w:t>
      </w:r>
      <w:r w:rsidR="001F66AC">
        <w:t>.  The love of Christ binds us together.</w:t>
      </w:r>
    </w:p>
    <w:p w:rsidR="001F66AC" w:rsidRDefault="001F66AC" w:rsidP="001F66AC"/>
    <w:p w:rsidR="001F66AC" w:rsidRDefault="001F66AC" w:rsidP="001F66AC">
      <w:r>
        <w:t>Thank you again for your personal and congregational generosity.</w:t>
      </w:r>
    </w:p>
    <w:p w:rsidR="001F66AC" w:rsidRDefault="001F66AC" w:rsidP="001F66AC"/>
    <w:p w:rsidR="001F66AC" w:rsidRDefault="00A2448C" w:rsidP="001F66A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-152400</wp:posOffset>
                </wp:positionH>
                <wp:positionV relativeFrom="paragraph">
                  <wp:posOffset>127635</wp:posOffset>
                </wp:positionV>
                <wp:extent cx="1501140" cy="6400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14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6ECC" w:rsidRDefault="00A96EC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41508" cy="624840"/>
                                  <wp:effectExtent l="0" t="0" r="0" b="381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teve Turner - blue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6628" cy="6365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10.05pt;width:118.2pt;height:50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" filled="f" stroked="f" strokeweight=".5pt">
                <v:textbox>
                  <w:txbxContent>
                    <w:p w:rsidR="00A96ECC" w:rsidRDefault="00A96ECC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41508" cy="624840"/>
                            <wp:effectExtent l="0" t="0" r="0" b="381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teve Turner - blue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6628" cy="6365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6AC">
        <w:t>Always in Grace,</w:t>
      </w:r>
    </w:p>
    <w:p w:rsidR="001F66AC" w:rsidRDefault="001F66AC" w:rsidP="001F66AC"/>
    <w:p w:rsidR="001F66AC" w:rsidRDefault="001F66AC" w:rsidP="001F66AC"/>
    <w:p w:rsidR="001F66AC" w:rsidRDefault="001F66AC" w:rsidP="001F66AC"/>
    <w:p w:rsidR="001F66AC" w:rsidRDefault="001F66AC" w:rsidP="001F66AC">
      <w:r>
        <w:t>Pres. Steve Turne</w:t>
      </w:r>
      <w:r w:rsidR="001631A9">
        <w:t xml:space="preserve">r &amp; </w:t>
      </w:r>
      <w:bookmarkStart w:id="0" w:name="_GoBack"/>
      <w:bookmarkEnd w:id="0"/>
      <w:r w:rsidR="00137655">
        <w:t>staff of Iowa District West</w:t>
      </w:r>
    </w:p>
    <w:p w:rsidR="001F66AC" w:rsidRDefault="001F66AC" w:rsidP="001F66AC"/>
    <w:p w:rsidR="001F66AC" w:rsidRDefault="001F66AC" w:rsidP="001F66AC"/>
    <w:p w:rsidR="00EA784B" w:rsidRDefault="00EA784B"/>
    <w:p w:rsidR="00EA784B" w:rsidRPr="007C7A40" w:rsidRDefault="00EA784B"/>
    <w:sectPr w:rsidR="00EA784B" w:rsidRPr="007C7A40" w:rsidSect="00E84D9B">
      <w:headerReference w:type="first" r:id="rId7"/>
      <w:foot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E41" w:rsidRDefault="00F86E41" w:rsidP="00E84D9B">
      <w:r>
        <w:separator/>
      </w:r>
    </w:p>
  </w:endnote>
  <w:endnote w:type="continuationSeparator" w:id="0">
    <w:p w:rsidR="00F86E41" w:rsidRDefault="00F86E41" w:rsidP="00E8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D9B" w:rsidRPr="00E84D9B" w:rsidRDefault="00E84D9B" w:rsidP="00E84D9B">
    <w:pPr>
      <w:tabs>
        <w:tab w:val="center" w:pos="4680"/>
        <w:tab w:val="right" w:pos="9360"/>
      </w:tabs>
      <w:ind w:left="-86"/>
      <w:jc w:val="center"/>
      <w:rPr>
        <w:rFonts w:ascii="Andalus" w:hAnsi="Andalus" w:cs="Andalus"/>
        <w:i/>
        <w:color w:val="0070C0"/>
        <w:sz w:val="36"/>
        <w:szCs w:val="36"/>
      </w:rPr>
    </w:pPr>
    <w:r>
      <w:rPr>
        <w:rFonts w:ascii="Andalus" w:hAnsi="Andalus" w:cs="Andalus"/>
        <w:i/>
        <w:color w:val="0070C0"/>
        <w:sz w:val="36"/>
        <w:szCs w:val="36"/>
      </w:rPr>
      <w:t>O</w:t>
    </w:r>
    <w:r w:rsidRPr="00E84D9B">
      <w:rPr>
        <w:rFonts w:ascii="Andalus" w:hAnsi="Andalus" w:cs="Andalus"/>
        <w:i/>
        <w:color w:val="0070C0"/>
        <w:sz w:val="36"/>
        <w:szCs w:val="36"/>
      </w:rPr>
      <w:t>n a Mission to Support Christ’s Mission</w:t>
    </w:r>
  </w:p>
  <w:p w:rsidR="00E84D9B" w:rsidRDefault="00E84D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E41" w:rsidRDefault="00F86E41" w:rsidP="00E84D9B">
      <w:r>
        <w:separator/>
      </w:r>
    </w:p>
  </w:footnote>
  <w:footnote w:type="continuationSeparator" w:id="0">
    <w:p w:rsidR="00F86E41" w:rsidRDefault="00F86E41" w:rsidP="00E84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D9B" w:rsidRPr="00E84D9B" w:rsidRDefault="00E84D9B" w:rsidP="00E84D9B">
    <w:pPr>
      <w:pStyle w:val="Header"/>
    </w:pPr>
    <w:r w:rsidRPr="00E84D9B">
      <w:rPr>
        <w:noProof/>
      </w:rPr>
      <w:drawing>
        <wp:anchor distT="36576" distB="36576" distL="36576" distR="36576" simplePos="0" relativeHeight="251659264" behindDoc="0" locked="0" layoutInCell="1" allowOverlap="1" wp14:anchorId="1ADAE150" wp14:editId="5A028657">
          <wp:simplePos x="0" y="0"/>
          <wp:positionH relativeFrom="leftMargin">
            <wp:posOffset>843622</wp:posOffset>
          </wp:positionH>
          <wp:positionV relativeFrom="paragraph">
            <wp:posOffset>-21590</wp:posOffset>
          </wp:positionV>
          <wp:extent cx="2948940" cy="1203960"/>
          <wp:effectExtent l="0" t="0" r="3810" b="0"/>
          <wp:wrapNone/>
          <wp:docPr id="1" name="Picture 1" descr="IDW_logo_burgand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DW_logo_burgand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940" cy="12039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4D9B">
      <w:t xml:space="preserve">    409 Kenyon Road, Suite B</w:t>
    </w:r>
  </w:p>
  <w:p w:rsidR="00EA784B" w:rsidRDefault="00E84D9B" w:rsidP="00E84D9B">
    <w:pPr>
      <w:pStyle w:val="Header"/>
      <w:rPr>
        <w:rFonts w:ascii="Times New Roman" w:hAnsi="Times New Roman" w:cs="Times New Roman"/>
        <w:b/>
      </w:rPr>
    </w:pPr>
    <w:r w:rsidRPr="00E84D9B">
      <w:tab/>
    </w:r>
    <w:r w:rsidRPr="00E84D9B">
      <w:tab/>
    </w:r>
    <w:r w:rsidR="00EA784B" w:rsidRPr="007C7A40">
      <w:rPr>
        <w:rFonts w:ascii="Times New Roman" w:hAnsi="Times New Roman" w:cs="Times New Roman"/>
        <w:b/>
      </w:rPr>
      <w:t>Office of the President</w:t>
    </w:r>
  </w:p>
  <w:p w:rsidR="00EA784B" w:rsidRDefault="00EA784B" w:rsidP="00E84D9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>409 Kenyon Rd. Suite B</w:t>
    </w:r>
    <w:r w:rsidRPr="007C7A40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 xml:space="preserve"> </w:t>
    </w:r>
  </w:p>
  <w:p w:rsidR="00E84D9B" w:rsidRPr="007C7A40" w:rsidRDefault="00EA784B" w:rsidP="00E84D9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  </w:t>
    </w:r>
    <w:r w:rsidR="00E84D9B" w:rsidRPr="007C7A40">
      <w:rPr>
        <w:rFonts w:ascii="Times New Roman" w:hAnsi="Times New Roman" w:cs="Times New Roman"/>
      </w:rPr>
      <w:t>Fort Dodge, IA 50501</w:t>
    </w:r>
  </w:p>
  <w:p w:rsidR="00E84D9B" w:rsidRPr="007C7A40" w:rsidRDefault="00E84D9B" w:rsidP="00E84D9B">
    <w:pPr>
      <w:pStyle w:val="Header"/>
      <w:rPr>
        <w:rFonts w:ascii="Times New Roman" w:hAnsi="Times New Roman" w:cs="Times New Roman"/>
      </w:rPr>
    </w:pPr>
    <w:r w:rsidRPr="007C7A40">
      <w:rPr>
        <w:rFonts w:ascii="Times New Roman" w:hAnsi="Times New Roman" w:cs="Times New Roman"/>
      </w:rPr>
      <w:tab/>
    </w:r>
    <w:r w:rsidRPr="007C7A40">
      <w:rPr>
        <w:rFonts w:ascii="Times New Roman" w:hAnsi="Times New Roman" w:cs="Times New Roman"/>
      </w:rPr>
      <w:tab/>
      <w:t xml:space="preserve">515-576-7666  </w:t>
    </w:r>
  </w:p>
  <w:p w:rsidR="00E84D9B" w:rsidRPr="007C7A40" w:rsidRDefault="00E84D9B" w:rsidP="00E84D9B">
    <w:pPr>
      <w:pStyle w:val="Header"/>
      <w:rPr>
        <w:rFonts w:ascii="Times New Roman" w:hAnsi="Times New Roman" w:cs="Times New Roman"/>
      </w:rPr>
    </w:pPr>
    <w:r w:rsidRPr="007C7A40">
      <w:rPr>
        <w:rFonts w:ascii="Times New Roman" w:hAnsi="Times New Roman" w:cs="Times New Roman"/>
      </w:rPr>
      <w:t xml:space="preserve"> </w:t>
    </w:r>
    <w:r w:rsidRPr="007C7A40">
      <w:rPr>
        <w:rFonts w:ascii="Times New Roman" w:hAnsi="Times New Roman" w:cs="Times New Roman"/>
      </w:rPr>
      <w:tab/>
    </w:r>
    <w:r w:rsidRPr="007C7A40">
      <w:rPr>
        <w:rFonts w:ascii="Times New Roman" w:hAnsi="Times New Roman" w:cs="Times New Roman"/>
      </w:rPr>
      <w:tab/>
    </w:r>
  </w:p>
  <w:p w:rsidR="00E84D9B" w:rsidRPr="007C7A40" w:rsidRDefault="00E84D9B" w:rsidP="00E84D9B">
    <w:pPr>
      <w:pStyle w:val="Header"/>
      <w:rPr>
        <w:rFonts w:ascii="Times New Roman" w:hAnsi="Times New Roman" w:cs="Times New Roman"/>
      </w:rPr>
    </w:pPr>
    <w:r w:rsidRPr="007C7A40">
      <w:rPr>
        <w:rFonts w:ascii="Times New Roman" w:hAnsi="Times New Roman" w:cs="Times New Roman"/>
      </w:rPr>
      <w:tab/>
    </w:r>
    <w:r w:rsidRPr="007C7A40">
      <w:rPr>
        <w:rFonts w:ascii="Times New Roman" w:hAnsi="Times New Roman" w:cs="Times New Roman"/>
      </w:rPr>
      <w:tab/>
      <w:t>The Rev. Dr. Steven D. Turner</w:t>
    </w:r>
  </w:p>
  <w:p w:rsidR="00E84D9B" w:rsidRPr="00E84D9B" w:rsidRDefault="00E84D9B" w:rsidP="00E84D9B">
    <w:pPr>
      <w:pStyle w:val="Header"/>
    </w:pPr>
    <w:r w:rsidRPr="007C7A40">
      <w:rPr>
        <w:rFonts w:ascii="Times New Roman" w:hAnsi="Times New Roman" w:cs="Times New Roman"/>
      </w:rPr>
      <w:tab/>
    </w:r>
    <w:r w:rsidRPr="007C7A40">
      <w:rPr>
        <w:rFonts w:ascii="Times New Roman" w:hAnsi="Times New Roman" w:cs="Times New Roman"/>
      </w:rPr>
      <w:tab/>
      <w:t>Steve@iowadistrictwest.org</w:t>
    </w:r>
  </w:p>
  <w:p w:rsidR="00E84D9B" w:rsidRDefault="00E84D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6AC"/>
    <w:rsid w:val="000E259A"/>
    <w:rsid w:val="00137655"/>
    <w:rsid w:val="001631A9"/>
    <w:rsid w:val="001F66AC"/>
    <w:rsid w:val="00514C90"/>
    <w:rsid w:val="0067325E"/>
    <w:rsid w:val="007C7A40"/>
    <w:rsid w:val="008C3911"/>
    <w:rsid w:val="00A2448C"/>
    <w:rsid w:val="00A96ECC"/>
    <w:rsid w:val="00AF5C2F"/>
    <w:rsid w:val="00BC6D88"/>
    <w:rsid w:val="00E84D9B"/>
    <w:rsid w:val="00EA784B"/>
    <w:rsid w:val="00F24C0A"/>
    <w:rsid w:val="00F50667"/>
    <w:rsid w:val="00F86E41"/>
    <w:rsid w:val="00FB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E0E98"/>
  <w15:chartTrackingRefBased/>
  <w15:docId w15:val="{DB92F9B6-213E-4CA6-AE32-4050541B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6AC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4D9B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84D9B"/>
  </w:style>
  <w:style w:type="paragraph" w:styleId="Footer">
    <w:name w:val="footer"/>
    <w:basedOn w:val="Normal"/>
    <w:link w:val="FooterChar"/>
    <w:uiPriority w:val="99"/>
    <w:unhideWhenUsed/>
    <w:rsid w:val="00E84D9B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84D9B"/>
  </w:style>
  <w:style w:type="character" w:styleId="Hyperlink">
    <w:name w:val="Hyperlink"/>
    <w:basedOn w:val="DefaultParagraphFont"/>
    <w:uiPriority w:val="99"/>
    <w:unhideWhenUsed/>
    <w:rsid w:val="00E84D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.turner\Documents\Custom%20Office%20Templates\President%20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President 2020</Template>
  <TotalTime>50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Turner</dc:creator>
  <cp:keywords/>
  <dc:description/>
  <cp:lastModifiedBy>Jill Davis</cp:lastModifiedBy>
  <cp:revision>7</cp:revision>
  <cp:lastPrinted>2020-02-19T16:43:00Z</cp:lastPrinted>
  <dcterms:created xsi:type="dcterms:W3CDTF">2020-02-19T16:15:00Z</dcterms:created>
  <dcterms:modified xsi:type="dcterms:W3CDTF">2020-02-19T17:12:00Z</dcterms:modified>
</cp:coreProperties>
</file>